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7A113" w14:textId="77777777" w:rsidR="00FA1B28" w:rsidRDefault="00F03B9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BE2C7A2" wp14:editId="76119439">
            <wp:simplePos x="0" y="0"/>
            <wp:positionH relativeFrom="margin">
              <wp:align>left</wp:align>
            </wp:positionH>
            <wp:positionV relativeFrom="paragraph">
              <wp:posOffset>278130</wp:posOffset>
            </wp:positionV>
            <wp:extent cx="3131101" cy="80962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MPS_logo_CMYK_larg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1101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AB1153" w14:textId="77777777" w:rsidR="00FA1B28" w:rsidRDefault="00FA1B28"/>
    <w:p w14:paraId="23C45234" w14:textId="77777777" w:rsidR="00FA1B28" w:rsidRDefault="00FA1B28"/>
    <w:p w14:paraId="3D925F72" w14:textId="77777777" w:rsidR="00FA1B28" w:rsidRDefault="00FA1B28"/>
    <w:p w14:paraId="336467FD" w14:textId="77777777" w:rsidR="00FA1B28" w:rsidRDefault="00FA1B28"/>
    <w:tbl>
      <w:tblPr>
        <w:tblW w:w="1015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3"/>
        <w:gridCol w:w="3649"/>
      </w:tblGrid>
      <w:tr w:rsidR="008C0614" w14:paraId="30452FB8" w14:textId="77777777" w:rsidTr="00D21756">
        <w:trPr>
          <w:trHeight w:val="3473"/>
        </w:trPr>
        <w:tc>
          <w:tcPr>
            <w:tcW w:w="6503" w:type="dxa"/>
          </w:tcPr>
          <w:p w14:paraId="57DC93E3" w14:textId="7F20EB17" w:rsidR="00060115" w:rsidRDefault="00FA1B28">
            <w:pPr>
              <w:pStyle w:val="Addressee"/>
              <w:spacing w:line="240" w:lineRule="auto"/>
              <w:rPr>
                <w:sz w:val="20"/>
              </w:rPr>
            </w:pPr>
            <w:bookmarkStart w:id="0" w:name="TxtRecipientName"/>
            <w:bookmarkStart w:id="1" w:name="TxtRecipientCompany"/>
            <w:bookmarkEnd w:id="0"/>
            <w:bookmarkEnd w:id="1"/>
            <w:r>
              <w:rPr>
                <w:noProof/>
                <w:lang w:eastAsia="en-GB"/>
              </w:rPr>
              <w:t xml:space="preserve"> </w:t>
            </w:r>
          </w:p>
          <w:p w14:paraId="44225317" w14:textId="77777777" w:rsidR="008C0614" w:rsidRPr="00113EF3" w:rsidRDefault="00060115">
            <w:pPr>
              <w:pStyle w:val="Addressee"/>
              <w:spacing w:line="240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8C0614" w:rsidRPr="00113EF3">
              <w:rPr>
                <w:sz w:val="20"/>
              </w:rPr>
              <w:br/>
            </w:r>
            <w:bookmarkStart w:id="2" w:name="TxtRecipientAddress"/>
            <w:bookmarkEnd w:id="2"/>
          </w:p>
          <w:p w14:paraId="1FB5A900" w14:textId="77777777" w:rsidR="00D91E8A" w:rsidRPr="00113EF3" w:rsidRDefault="00D91E8A">
            <w:pPr>
              <w:pStyle w:val="Header"/>
              <w:spacing w:after="0" w:line="240" w:lineRule="auto"/>
              <w:rPr>
                <w:sz w:val="20"/>
              </w:rPr>
            </w:pPr>
            <w:bookmarkStart w:id="3" w:name="TxtRecipientPostCode"/>
            <w:bookmarkEnd w:id="3"/>
          </w:p>
        </w:tc>
        <w:tc>
          <w:tcPr>
            <w:tcW w:w="3648" w:type="dxa"/>
          </w:tcPr>
          <w:p w14:paraId="75E5E310" w14:textId="38ACE9FE" w:rsidR="00425874" w:rsidRDefault="00D21756" w:rsidP="00D91E8A">
            <w:pPr>
              <w:pStyle w:val="Address"/>
              <w:rPr>
                <w:sz w:val="20"/>
              </w:rPr>
            </w:pPr>
            <w:bookmarkStart w:id="4" w:name="TxtAddress"/>
            <w:bookmarkEnd w:id="4"/>
            <w:r>
              <w:rPr>
                <w:sz w:val="20"/>
              </w:rPr>
              <w:t xml:space="preserve">Rush Common </w:t>
            </w:r>
            <w:r w:rsidR="00425874">
              <w:rPr>
                <w:sz w:val="20"/>
              </w:rPr>
              <w:t xml:space="preserve"> Neighbourhood Team</w:t>
            </w:r>
          </w:p>
          <w:p w14:paraId="5F4FAEB9" w14:textId="77777777" w:rsidR="00425874" w:rsidRDefault="00425874" w:rsidP="00D91E8A">
            <w:pPr>
              <w:pStyle w:val="Address"/>
              <w:rPr>
                <w:sz w:val="20"/>
              </w:rPr>
            </w:pPr>
            <w:r w:rsidRPr="00425874">
              <w:rPr>
                <w:sz w:val="20"/>
              </w:rPr>
              <w:t xml:space="preserve">Brixton Police Station </w:t>
            </w:r>
          </w:p>
          <w:p w14:paraId="786405F3" w14:textId="5EDCFFD6" w:rsidR="00D91E8A" w:rsidRPr="00113EF3" w:rsidRDefault="00425874" w:rsidP="00D91E8A">
            <w:pPr>
              <w:pStyle w:val="Address"/>
              <w:rPr>
                <w:sz w:val="20"/>
              </w:rPr>
            </w:pPr>
            <w:r w:rsidRPr="00425874">
              <w:rPr>
                <w:sz w:val="20"/>
              </w:rPr>
              <w:t>www.met.police.uk</w:t>
            </w:r>
          </w:p>
        </w:tc>
      </w:tr>
      <w:tr w:rsidR="008C0614" w14:paraId="7FB5DE5A" w14:textId="77777777" w:rsidTr="00D21756">
        <w:trPr>
          <w:cantSplit/>
          <w:trHeight w:val="187"/>
        </w:trPr>
        <w:tc>
          <w:tcPr>
            <w:tcW w:w="10152" w:type="dxa"/>
            <w:gridSpan w:val="2"/>
          </w:tcPr>
          <w:p w14:paraId="694463CF" w14:textId="77777777" w:rsidR="008C0614" w:rsidRPr="00113EF3" w:rsidRDefault="008C0614">
            <w:pPr>
              <w:rPr>
                <w:sz w:val="20"/>
              </w:rPr>
            </w:pPr>
          </w:p>
        </w:tc>
      </w:tr>
    </w:tbl>
    <w:p w14:paraId="7F2020F2" w14:textId="77777777" w:rsidR="00D91E8A" w:rsidRDefault="00D91E8A">
      <w:pPr>
        <w:pStyle w:val="Header"/>
        <w:spacing w:after="0" w:line="240" w:lineRule="auto"/>
        <w:rPr>
          <w:sz w:val="24"/>
          <w:szCs w:val="24"/>
        </w:rPr>
      </w:pPr>
    </w:p>
    <w:p w14:paraId="0A32416B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t>Dear Brixton Residents and Community Members,</w:t>
      </w:r>
    </w:p>
    <w:p w14:paraId="4504603E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53ECF11B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t>Subject: Keeping Our Community Safe – Firework Awareness</w:t>
      </w:r>
    </w:p>
    <w:p w14:paraId="43EA76B2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14D854FF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t>As we move into the autumn and winter months, we’re asking for your support in keeping our neighbourhoods safe. Every year, from September onwards, we see a rise in young people using or misusing fireworks in public places.</w:t>
      </w:r>
    </w:p>
    <w:p w14:paraId="4A41754E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4C3E13CB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t>While fireworks can be fun when used responsibly, they can also cause serious injuries, damage property, and create distress for others — particularly when used in residential areas or near roads.</w:t>
      </w:r>
    </w:p>
    <w:p w14:paraId="048A2027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42001DA2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t>We’d like to remind everyone that:</w:t>
      </w:r>
    </w:p>
    <w:p w14:paraId="197DA2CD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03DB48E0" w14:textId="77777777" w:rsidR="00DF25A2" w:rsidRPr="00D21756" w:rsidRDefault="00DF25A2" w:rsidP="00DF25A2">
      <w:pPr>
        <w:pStyle w:val="Header"/>
        <w:numPr>
          <w:ilvl w:val="0"/>
          <w:numId w:val="2"/>
        </w:numPr>
        <w:spacing w:after="0"/>
        <w:rPr>
          <w:b/>
          <w:bCs/>
          <w:sz w:val="24"/>
          <w:szCs w:val="24"/>
        </w:rPr>
      </w:pPr>
      <w:r w:rsidRPr="00D21756">
        <w:rPr>
          <w:b/>
          <w:bCs/>
          <w:sz w:val="24"/>
          <w:szCs w:val="24"/>
        </w:rPr>
        <w:t>It is illegal for anyone under 18 to buy or possess most types of fireworks.</w:t>
      </w:r>
    </w:p>
    <w:p w14:paraId="0E8767E9" w14:textId="77777777" w:rsidR="00DF25A2" w:rsidRPr="00D21756" w:rsidRDefault="00DF25A2" w:rsidP="00DF25A2">
      <w:pPr>
        <w:pStyle w:val="Header"/>
        <w:numPr>
          <w:ilvl w:val="0"/>
          <w:numId w:val="2"/>
        </w:numPr>
        <w:spacing w:after="0"/>
        <w:rPr>
          <w:b/>
          <w:bCs/>
          <w:sz w:val="24"/>
          <w:szCs w:val="24"/>
        </w:rPr>
      </w:pPr>
      <w:r w:rsidRPr="00D21756">
        <w:rPr>
          <w:b/>
          <w:bCs/>
          <w:sz w:val="24"/>
          <w:szCs w:val="24"/>
        </w:rPr>
        <w:t>Setting off fireworks in a public place is against the law.</w:t>
      </w:r>
    </w:p>
    <w:p w14:paraId="7BAA0166" w14:textId="77777777" w:rsidR="00DF25A2" w:rsidRPr="00D21756" w:rsidRDefault="00DF25A2" w:rsidP="00DF25A2">
      <w:pPr>
        <w:pStyle w:val="Header"/>
        <w:numPr>
          <w:ilvl w:val="0"/>
          <w:numId w:val="2"/>
        </w:numPr>
        <w:spacing w:after="0"/>
        <w:rPr>
          <w:b/>
          <w:bCs/>
          <w:sz w:val="24"/>
          <w:szCs w:val="24"/>
        </w:rPr>
      </w:pPr>
      <w:r w:rsidRPr="00D21756">
        <w:rPr>
          <w:b/>
          <w:bCs/>
          <w:sz w:val="24"/>
          <w:szCs w:val="24"/>
        </w:rPr>
        <w:t>Police officers have the power to stop and search anyone suspected of carrying or misusing fireworks.</w:t>
      </w:r>
    </w:p>
    <w:p w14:paraId="4404A941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01DDFE8E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3C7B3C31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t xml:space="preserve">We’re encouraging parents, carers, and community members to talk to young people about the dangers of </w:t>
      </w:r>
      <w:proofErr w:type="gramStart"/>
      <w:r w:rsidRPr="00DF25A2">
        <w:rPr>
          <w:sz w:val="24"/>
          <w:szCs w:val="24"/>
        </w:rPr>
        <w:t>fireworks</w:t>
      </w:r>
      <w:proofErr w:type="gramEnd"/>
      <w:r w:rsidRPr="00DF25A2">
        <w:rPr>
          <w:sz w:val="24"/>
          <w:szCs w:val="24"/>
        </w:rPr>
        <w:t xml:space="preserve"> and the impact misuse can have on others. Together, we can help prevent accidents and keep our streets safe.</w:t>
      </w:r>
    </w:p>
    <w:p w14:paraId="5EC0FCE4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2CB2A68C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t>If you have any information about the sale or misuse of fireworks in your area, please contact police via:</w:t>
      </w:r>
    </w:p>
    <w:p w14:paraId="5CAC1C07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rFonts w:ascii="Segoe UI Emoji" w:hAnsi="Segoe UI Emoji" w:cs="Segoe UI Emoji"/>
          <w:sz w:val="24"/>
          <w:szCs w:val="24"/>
        </w:rPr>
        <w:t>🔗</w:t>
      </w:r>
      <w:r w:rsidRPr="00DF25A2">
        <w:rPr>
          <w:sz w:val="24"/>
          <w:szCs w:val="24"/>
        </w:rPr>
        <w:t xml:space="preserve"> </w:t>
      </w:r>
      <w:hyperlink r:id="rId9" w:history="1">
        <w:r w:rsidRPr="00DF25A2">
          <w:rPr>
            <w:rStyle w:val="Hyperlink"/>
            <w:sz w:val="24"/>
            <w:szCs w:val="24"/>
          </w:rPr>
          <w:t>www.met.police.uk/report</w:t>
        </w:r>
      </w:hyperlink>
      <w:r w:rsidRPr="00DF25A2">
        <w:rPr>
          <w:sz w:val="24"/>
          <w:szCs w:val="24"/>
        </w:rPr>
        <w:t>,</w:t>
      </w:r>
    </w:p>
    <w:p w14:paraId="51BC2A35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lastRenderedPageBreak/>
        <w:t>by calling 101, or by speaking directly with your local Safer Neighbourhoods Team.</w:t>
      </w:r>
    </w:p>
    <w:p w14:paraId="3AAC2226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78A6DF0C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t>Thank you for your continued support in keeping Brixton a safe and welcoming community for everyone.</w:t>
      </w:r>
    </w:p>
    <w:p w14:paraId="34C7C7FF" w14:textId="77777777" w:rsidR="00DF25A2" w:rsidRP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6F504632" w14:textId="77777777" w:rsidR="00DF25A2" w:rsidRDefault="00DF25A2" w:rsidP="00DF25A2">
      <w:pPr>
        <w:pStyle w:val="Header"/>
        <w:spacing w:after="0"/>
        <w:rPr>
          <w:sz w:val="24"/>
          <w:szCs w:val="24"/>
        </w:rPr>
      </w:pPr>
      <w:r w:rsidRPr="00DF25A2">
        <w:rPr>
          <w:sz w:val="24"/>
          <w:szCs w:val="24"/>
        </w:rPr>
        <w:t>Yours sincerely,</w:t>
      </w:r>
    </w:p>
    <w:p w14:paraId="3F0658BB" w14:textId="77777777" w:rsidR="00DF25A2" w:rsidRDefault="00DF25A2" w:rsidP="00DF25A2">
      <w:pPr>
        <w:pStyle w:val="Header"/>
        <w:spacing w:after="0"/>
        <w:rPr>
          <w:sz w:val="24"/>
          <w:szCs w:val="24"/>
        </w:rPr>
      </w:pPr>
    </w:p>
    <w:p w14:paraId="5D0DB8BB" w14:textId="56F1FEE7" w:rsidR="00DF25A2" w:rsidRPr="00DF25A2" w:rsidRDefault="00D21756" w:rsidP="00DF25A2">
      <w:pPr>
        <w:pStyle w:val="Header"/>
        <w:spacing w:after="0"/>
        <w:rPr>
          <w:sz w:val="24"/>
          <w:szCs w:val="24"/>
        </w:rPr>
      </w:pPr>
      <w:r>
        <w:rPr>
          <w:sz w:val="24"/>
          <w:szCs w:val="24"/>
        </w:rPr>
        <w:t>Rush Common NPT</w:t>
      </w:r>
    </w:p>
    <w:p w14:paraId="3449E040" w14:textId="77777777" w:rsidR="008C0614" w:rsidRPr="00625066" w:rsidRDefault="008C0614">
      <w:pPr>
        <w:pStyle w:val="Header"/>
        <w:spacing w:after="0" w:line="240" w:lineRule="auto"/>
        <w:rPr>
          <w:sz w:val="24"/>
          <w:szCs w:val="24"/>
        </w:rPr>
      </w:pPr>
    </w:p>
    <w:p w14:paraId="112CBE96" w14:textId="77777777" w:rsidR="008C0614" w:rsidRPr="00625066" w:rsidRDefault="008C0614">
      <w:pPr>
        <w:pStyle w:val="Header"/>
        <w:spacing w:after="0" w:line="240" w:lineRule="auto"/>
        <w:rPr>
          <w:sz w:val="24"/>
          <w:szCs w:val="24"/>
        </w:rPr>
      </w:pPr>
      <w:bookmarkStart w:id="5" w:name="TxtBody"/>
      <w:bookmarkEnd w:id="5"/>
    </w:p>
    <w:p w14:paraId="6ABAE71D" w14:textId="77777777" w:rsidR="007B3F44" w:rsidRPr="00625066" w:rsidRDefault="007B3F44" w:rsidP="00C27982">
      <w:pPr>
        <w:pStyle w:val="Header"/>
        <w:tabs>
          <w:tab w:val="clear" w:pos="4320"/>
          <w:tab w:val="clear" w:pos="8640"/>
        </w:tabs>
        <w:spacing w:after="0" w:line="240" w:lineRule="auto"/>
        <w:rPr>
          <w:sz w:val="24"/>
          <w:szCs w:val="24"/>
        </w:rPr>
      </w:pPr>
    </w:p>
    <w:p w14:paraId="1F413727" w14:textId="77777777" w:rsidR="007B3F44" w:rsidRPr="00625066" w:rsidRDefault="007B3F44" w:rsidP="00C27982">
      <w:pPr>
        <w:pStyle w:val="Header"/>
        <w:tabs>
          <w:tab w:val="clear" w:pos="4320"/>
          <w:tab w:val="clear" w:pos="8640"/>
        </w:tabs>
        <w:spacing w:after="0" w:line="240" w:lineRule="auto"/>
        <w:rPr>
          <w:sz w:val="24"/>
          <w:szCs w:val="24"/>
        </w:rPr>
      </w:pPr>
      <w:bookmarkStart w:id="6" w:name="TxtName"/>
      <w:bookmarkEnd w:id="6"/>
    </w:p>
    <w:p w14:paraId="23ED9110" w14:textId="77777777" w:rsidR="007B3F44" w:rsidRPr="00625066" w:rsidRDefault="007B3F44" w:rsidP="00C27982">
      <w:pPr>
        <w:pStyle w:val="Header"/>
        <w:tabs>
          <w:tab w:val="clear" w:pos="4320"/>
          <w:tab w:val="clear" w:pos="8640"/>
        </w:tabs>
        <w:spacing w:after="0" w:line="240" w:lineRule="auto"/>
        <w:rPr>
          <w:sz w:val="24"/>
          <w:szCs w:val="24"/>
        </w:rPr>
      </w:pPr>
    </w:p>
    <w:sectPr w:rsidR="007B3F44" w:rsidRPr="00625066">
      <w:pgSz w:w="11901" w:h="16840"/>
      <w:pgMar w:top="567" w:right="1418" w:bottom="567" w:left="1418" w:header="0" w:footer="0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1EB2B" w14:textId="77777777" w:rsidR="00614642" w:rsidRDefault="00614642">
      <w:r>
        <w:separator/>
      </w:r>
    </w:p>
  </w:endnote>
  <w:endnote w:type="continuationSeparator" w:id="0">
    <w:p w14:paraId="68C33E49" w14:textId="77777777" w:rsidR="00614642" w:rsidRDefault="0061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89F8C" w14:textId="77777777" w:rsidR="00614642" w:rsidRDefault="00614642">
      <w:r>
        <w:separator/>
      </w:r>
    </w:p>
  </w:footnote>
  <w:footnote w:type="continuationSeparator" w:id="0">
    <w:p w14:paraId="334A10A9" w14:textId="77777777" w:rsidR="00614642" w:rsidRDefault="00614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83184"/>
    <w:multiLevelType w:val="multilevel"/>
    <w:tmpl w:val="89367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7009F4"/>
    <w:multiLevelType w:val="multilevel"/>
    <w:tmpl w:val="2E06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794722">
    <w:abstractNumId w:val="1"/>
  </w:num>
  <w:num w:numId="2" w16cid:durableId="1645961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741"/>
    <w:rsid w:val="0000522D"/>
    <w:rsid w:val="00060115"/>
    <w:rsid w:val="000D05CA"/>
    <w:rsid w:val="000D6415"/>
    <w:rsid w:val="00110BB8"/>
    <w:rsid w:val="00113EF3"/>
    <w:rsid w:val="00116BC6"/>
    <w:rsid w:val="00153A40"/>
    <w:rsid w:val="00153B0A"/>
    <w:rsid w:val="0021516E"/>
    <w:rsid w:val="00242CF0"/>
    <w:rsid w:val="00256DCE"/>
    <w:rsid w:val="002B7921"/>
    <w:rsid w:val="002C2D4D"/>
    <w:rsid w:val="00301F7C"/>
    <w:rsid w:val="00315AE0"/>
    <w:rsid w:val="00402B86"/>
    <w:rsid w:val="00425874"/>
    <w:rsid w:val="00450964"/>
    <w:rsid w:val="00482C2B"/>
    <w:rsid w:val="00490608"/>
    <w:rsid w:val="00490D15"/>
    <w:rsid w:val="004E2DAF"/>
    <w:rsid w:val="005D0735"/>
    <w:rsid w:val="005E22F6"/>
    <w:rsid w:val="00614642"/>
    <w:rsid w:val="00614956"/>
    <w:rsid w:val="00625066"/>
    <w:rsid w:val="007B3F44"/>
    <w:rsid w:val="0083345F"/>
    <w:rsid w:val="00835DE1"/>
    <w:rsid w:val="00844410"/>
    <w:rsid w:val="00883986"/>
    <w:rsid w:val="008C0614"/>
    <w:rsid w:val="008E4574"/>
    <w:rsid w:val="00920E25"/>
    <w:rsid w:val="0096369D"/>
    <w:rsid w:val="00966D9D"/>
    <w:rsid w:val="009B2579"/>
    <w:rsid w:val="009D2D7D"/>
    <w:rsid w:val="009F4736"/>
    <w:rsid w:val="00A04CB4"/>
    <w:rsid w:val="00A436E0"/>
    <w:rsid w:val="00AC50CC"/>
    <w:rsid w:val="00B17E34"/>
    <w:rsid w:val="00B36EA4"/>
    <w:rsid w:val="00B64DE7"/>
    <w:rsid w:val="00BA6E13"/>
    <w:rsid w:val="00C02750"/>
    <w:rsid w:val="00C13683"/>
    <w:rsid w:val="00C27982"/>
    <w:rsid w:val="00C464BB"/>
    <w:rsid w:val="00C57CC3"/>
    <w:rsid w:val="00C74FB2"/>
    <w:rsid w:val="00CB114E"/>
    <w:rsid w:val="00CB399D"/>
    <w:rsid w:val="00CB6C5E"/>
    <w:rsid w:val="00CC099B"/>
    <w:rsid w:val="00D14B0A"/>
    <w:rsid w:val="00D21756"/>
    <w:rsid w:val="00D548E4"/>
    <w:rsid w:val="00D60E2C"/>
    <w:rsid w:val="00D91E8A"/>
    <w:rsid w:val="00DB0C10"/>
    <w:rsid w:val="00DB6E47"/>
    <w:rsid w:val="00DE1951"/>
    <w:rsid w:val="00DE4E32"/>
    <w:rsid w:val="00DF25A2"/>
    <w:rsid w:val="00E44850"/>
    <w:rsid w:val="00E47579"/>
    <w:rsid w:val="00E57FAE"/>
    <w:rsid w:val="00E73CDB"/>
    <w:rsid w:val="00E74A3D"/>
    <w:rsid w:val="00EC62F0"/>
    <w:rsid w:val="00F03B91"/>
    <w:rsid w:val="00F4563C"/>
    <w:rsid w:val="00F61F16"/>
    <w:rsid w:val="00F74311"/>
    <w:rsid w:val="00FA0741"/>
    <w:rsid w:val="00FA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55E2A7"/>
  <w15:chartTrackingRefBased/>
  <w15:docId w15:val="{24D60139-77DF-4EDE-908D-AA2936673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27" w:line="310" w:lineRule="exact"/>
    </w:pPr>
    <w:rPr>
      <w:rFonts w:ascii="Arial" w:eastAsia="Times New Roman" w:hAnsi="Arial"/>
      <w:color w:val="000000"/>
      <w:sz w:val="23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Addressee">
    <w:name w:val="Addressee"/>
    <w:basedOn w:val="Normal"/>
    <w:pPr>
      <w:spacing w:after="0" w:line="220" w:lineRule="exact"/>
    </w:pPr>
    <w:rPr>
      <w:sz w:val="18"/>
    </w:rPr>
  </w:style>
  <w:style w:type="paragraph" w:customStyle="1" w:styleId="Division">
    <w:name w:val="Division"/>
    <w:basedOn w:val="Normal"/>
    <w:pPr>
      <w:spacing w:after="0" w:line="220" w:lineRule="exact"/>
    </w:pPr>
    <w:rPr>
      <w:b/>
      <w:sz w:val="18"/>
    </w:rPr>
  </w:style>
  <w:style w:type="paragraph" w:customStyle="1" w:styleId="Address">
    <w:name w:val="Address"/>
    <w:pPr>
      <w:spacing w:after="85" w:line="220" w:lineRule="exact"/>
    </w:pPr>
    <w:rPr>
      <w:rFonts w:ascii="Arial" w:eastAsia="Times New Roman" w:hAnsi="Arial"/>
      <w:noProof/>
      <w:color w:val="000000"/>
      <w:sz w:val="18"/>
      <w:lang w:eastAsia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Name">
    <w:name w:val="Name"/>
    <w:pPr>
      <w:spacing w:before="1134" w:line="310" w:lineRule="exact"/>
    </w:pPr>
    <w:rPr>
      <w:rFonts w:ascii="Arial" w:eastAsia="Times New Roman" w:hAnsi="Arial"/>
      <w:b/>
      <w:noProof/>
      <w:color w:val="000000"/>
      <w:sz w:val="23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A1B28"/>
    <w:rPr>
      <w:rFonts w:ascii="Arial" w:eastAsia="Times New Roman" w:hAnsi="Arial"/>
      <w:color w:val="000000"/>
      <w:sz w:val="23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258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ur02.safelinks.protection.outlook.com/?url=https%3A%2F%2Fwww.met.police.uk%2Freport&amp;data=05%7C02%7Csharon.badhan%40met.police.uk%7Ccac5ea19bbfc4edc2b4308de12f1674b%7Cf3ee2a7e72354d28ab42617c4c17f0c1%7C0%7C0%7C638969025202813968%7CUnknown%7CTWFpbGZsb3d8eyJFbXB0eU1hcGkiOnRydWUsIlYiOiIwLjAuMDAwMCIsIlAiOiJXaW4zMiIsIkFOIjoiTWFpbCIsIldUIjoyfQ%3D%3D%7C0%7C%7C%7C&amp;sdata=f1sYDR7Ca95I7it4f43zPrjcp5iZM3LGvokPs6yoxDE%3D&amp;reserved=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202433\AppData\Local\Microsoft\Windows\INetCache\IE\BP2RKZUP\Letterhead_BU_Ge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950CA-469D-4FE5-A20E-D15D4DCD3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Letterhead_BU_Gen.dot</Template>
  <TotalTime>5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</vt:lpstr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</dc:title>
  <dc:subject/>
  <dc:creator>Smith Ivan B</dc:creator>
  <cp:keywords/>
  <dc:description/>
  <cp:lastModifiedBy>Finch Sarah K - AS-CU</cp:lastModifiedBy>
  <cp:revision>2</cp:revision>
  <cp:lastPrinted>2005-02-23T09:42:00Z</cp:lastPrinted>
  <dcterms:created xsi:type="dcterms:W3CDTF">2026-10-12T07:47:00Z</dcterms:created>
  <dcterms:modified xsi:type="dcterms:W3CDTF">2026-10-12T07:47:00Z</dcterms:modified>
</cp:coreProperties>
</file>